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3F865" w14:textId="77777777" w:rsidR="00220E89" w:rsidRDefault="00DF7BB4">
      <w:pPr>
        <w:rPr>
          <w:rFonts w:ascii="Verdana" w:hAnsi="Verdana"/>
          <w:sz w:val="20"/>
          <w:szCs w:val="20"/>
        </w:rPr>
      </w:pPr>
      <w:bookmarkStart w:id="0" w:name="_GoBack"/>
      <w:bookmarkEnd w:id="0"/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5B0D9B14" wp14:editId="34034541">
            <wp:extent cx="2655570" cy="19919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05_155941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7C84932B" wp14:editId="050EE08C">
            <wp:extent cx="2655570" cy="1991995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05_160012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26C8FB28" wp14:editId="0757EC06">
            <wp:extent cx="2655570" cy="199199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205_160108.jp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53066863" wp14:editId="37DF7F5F">
            <wp:extent cx="2655570" cy="1991995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205_160149.jp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14263E73" wp14:editId="1A367A93">
            <wp:extent cx="2655570" cy="199199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05_160229.jp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3709271B" wp14:editId="752DF825">
            <wp:extent cx="2655570" cy="1991995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205_160242.jp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7F958C43" wp14:editId="2732EB0A">
            <wp:extent cx="2655570" cy="1991995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205_160252.jp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676FAC7B" wp14:editId="4238E052">
            <wp:extent cx="2655570" cy="1991995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205_160305.jp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1B028A60" wp14:editId="4B833D85">
            <wp:extent cx="2655570" cy="199199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205_160314.jp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4DBFD73" wp14:editId="0696C7FF">
            <wp:extent cx="2655570" cy="1991995"/>
            <wp:effectExtent l="0" t="0" r="0" b="825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205_160322.jp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61834359" wp14:editId="03BB92A4">
            <wp:extent cx="2655570" cy="1991995"/>
            <wp:effectExtent l="0" t="0" r="0" b="825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205_160331.jp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4DF540DE" wp14:editId="54C673B1">
            <wp:extent cx="2655570" cy="1991995"/>
            <wp:effectExtent l="0" t="0" r="0" b="825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205_160337.jp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5C512E7B" wp14:editId="31711514">
            <wp:extent cx="2655570" cy="1991995"/>
            <wp:effectExtent l="0" t="0" r="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205_160344.jp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5A42656C" wp14:editId="4039D32D">
            <wp:extent cx="2655570" cy="1991995"/>
            <wp:effectExtent l="0" t="0" r="0" b="825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205_160351.jp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5673141" wp14:editId="62D93E2A">
            <wp:extent cx="2655570" cy="1991995"/>
            <wp:effectExtent l="0" t="0" r="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205_160400.jp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4332A9E6" wp14:editId="09ACB1D4">
            <wp:extent cx="2655570" cy="1991995"/>
            <wp:effectExtent l="0" t="0" r="0" b="825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0205_160408.jp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412EBA41" wp14:editId="38AC17D8">
            <wp:extent cx="2655570" cy="1991995"/>
            <wp:effectExtent l="0" t="0" r="0" b="825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205_160418.jp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3D1B9734" wp14:editId="668488A5">
            <wp:extent cx="2655570" cy="1991995"/>
            <wp:effectExtent l="0" t="0" r="0" b="825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205_160453.jp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57B0B38" wp14:editId="5C6A1EB0">
            <wp:extent cx="2655570" cy="1991995"/>
            <wp:effectExtent l="0" t="0" r="0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205_160501.jp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28CC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7BC30421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03826705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3CB6D633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4D4442E2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4EC6C891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3B09552B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70151B13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74BC9A8A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02819D0B" w14:textId="77777777" w:rsidR="006814AB" w:rsidRDefault="006814AB">
      <w:pPr>
        <w:rPr>
          <w:rFonts w:ascii="Verdana" w:hAnsi="Verdana"/>
          <w:sz w:val="20"/>
          <w:szCs w:val="20"/>
        </w:rPr>
      </w:pPr>
    </w:p>
    <w:p w14:paraId="41725AAE" w14:textId="77777777" w:rsidR="006814AB" w:rsidRPr="005660BF" w:rsidRDefault="006814A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6E281A61" wp14:editId="1388F048">
            <wp:extent cx="2655570" cy="1991995"/>
            <wp:effectExtent l="0" t="0" r="0" b="825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205_160510.jp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776A325" wp14:editId="6D5D83A0">
            <wp:extent cx="2655570" cy="1991995"/>
            <wp:effectExtent l="0" t="0" r="0" b="825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205_160518.jp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378F9261" wp14:editId="19EF5374">
            <wp:extent cx="2655570" cy="1991995"/>
            <wp:effectExtent l="0" t="0" r="0" b="825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205_160526.jp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D61562C" wp14:editId="6A337EF8">
            <wp:extent cx="2655570" cy="1991995"/>
            <wp:effectExtent l="0" t="0" r="0" b="825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0205_160532.jpg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549AD7A5" wp14:editId="534FAFD4">
            <wp:extent cx="2655570" cy="1991995"/>
            <wp:effectExtent l="0" t="0" r="0" b="825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205_160538.jpg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33193E85" wp14:editId="6A803A5F">
            <wp:extent cx="2655570" cy="1991995"/>
            <wp:effectExtent l="0" t="0" r="0" b="825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205_160546.jpg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544C4858" wp14:editId="0D803F26">
            <wp:extent cx="2655570" cy="1991995"/>
            <wp:effectExtent l="0" t="0" r="0" b="825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00205_160552.jpg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0C034CDB" wp14:editId="75A81BF0">
            <wp:extent cx="2655570" cy="1991995"/>
            <wp:effectExtent l="0" t="0" r="0" b="825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0205_160610.jpg"/>
                    <pic:cNvPicPr/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4D44B0BC" wp14:editId="5F3D0186">
            <wp:extent cx="2655570" cy="1991995"/>
            <wp:effectExtent l="0" t="0" r="0" b="825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00205_160624.jpg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42705ABB" wp14:editId="6B5584BC">
            <wp:extent cx="2655570" cy="1991995"/>
            <wp:effectExtent l="0" t="0" r="0" b="825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0205_160639.jpg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4AD2011B" wp14:editId="7581365B">
            <wp:extent cx="2655570" cy="1991995"/>
            <wp:effectExtent l="0" t="0" r="0" b="825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00205_160648.jpg"/>
                    <pic:cNvPicPr/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790F412F" wp14:editId="5944994A">
            <wp:extent cx="2655570" cy="1991995"/>
            <wp:effectExtent l="0" t="0" r="0" b="825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0205_160659.jpg"/>
                    <pic:cNvPicPr/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lastRenderedPageBreak/>
        <w:drawing>
          <wp:inline distT="0" distB="0" distL="0" distR="0" wp14:anchorId="37B99768" wp14:editId="65F23D5B">
            <wp:extent cx="2655570" cy="1991995"/>
            <wp:effectExtent l="0" t="0" r="0" b="825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200205_160708.jpg"/>
                    <pic:cNvPicPr/>
                  </pic:nvPicPr>
                  <pic:blipFill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1928BE54" wp14:editId="4B1A5011">
            <wp:extent cx="2655570" cy="1991995"/>
            <wp:effectExtent l="0" t="0" r="0" b="825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00205_160718.jpg"/>
                    <pic:cNvPicPr/>
                  </pic:nvPicPr>
                  <pic:blipFill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nl-NL"/>
        </w:rPr>
        <w:drawing>
          <wp:inline distT="0" distB="0" distL="0" distR="0" wp14:anchorId="4B7E74D1" wp14:editId="4D544B32">
            <wp:extent cx="2655570" cy="1991995"/>
            <wp:effectExtent l="0" t="0" r="0" b="8255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200205_160729.jpg"/>
                    <pic:cNvPicPr/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4AB" w:rsidRPr="005660BF" w:rsidSect="00DF7BB4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BB4"/>
    <w:rsid w:val="001D526C"/>
    <w:rsid w:val="00220E89"/>
    <w:rsid w:val="005660BF"/>
    <w:rsid w:val="006814AB"/>
    <w:rsid w:val="00D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04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D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5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D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5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EF94D68E29C442976CD3F8794F9DD3" ma:contentTypeVersion="8" ma:contentTypeDescription="Een nieuw document maken." ma:contentTypeScope="" ma:versionID="5e251145ef16542fb20e681c89b1c9af">
  <xsd:schema xmlns:xsd="http://www.w3.org/2001/XMLSchema" xmlns:xs="http://www.w3.org/2001/XMLSchema" xmlns:p="http://schemas.microsoft.com/office/2006/metadata/properties" xmlns:ns3="69074d31-5931-437e-9a23-a7ea50b9b290" targetNamespace="http://schemas.microsoft.com/office/2006/metadata/properties" ma:root="true" ma:fieldsID="b93aaa823f58b4ce91fe0971baa29eaa" ns3:_="">
    <xsd:import namespace="69074d31-5931-437e-9a23-a7ea50b9b2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74d31-5931-437e-9a23-a7ea50b9b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BED98-B826-46F6-BF9A-9C5B505BCEFC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9074d31-5931-437e-9a23-a7ea50b9b290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A666598-2CF2-481A-8718-2A101D9151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158215-A87F-4AD3-A2B5-4F60386E33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074d31-5931-437e-9a23-a7ea50b9b2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B3B2EE-92E7-4C49-9CB0-30A88CE93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FFF8DCAB</Template>
  <TotalTime>0</TotalTime>
  <Pages>5</Pages>
  <Words>7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Koninklijke Visio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Kees van Tilburg</dc:creator>
  <cp:lastModifiedBy>Meindert de Vries</cp:lastModifiedBy>
  <cp:revision>2</cp:revision>
  <dcterms:created xsi:type="dcterms:W3CDTF">2020-02-13T10:08:00Z</dcterms:created>
  <dcterms:modified xsi:type="dcterms:W3CDTF">2020-02-13T10:08:00Z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0x010100ACEF94D68E29C442976CD3F8794F9DD3</vt:lpwstr>
  </property>
</Properties>
</file>